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9"/>
        <w:gridCol w:w="2295"/>
        <w:gridCol w:w="2202"/>
        <w:gridCol w:w="1810"/>
      </w:tblGrid>
      <w:tr w:rsidR="000172E5" w:rsidRPr="00637200" w14:paraId="0D926AC9" w14:textId="77777777" w:rsidTr="00E85FA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bottom"/>
          </w:tcPr>
          <w:p w14:paraId="42ECB2C1" w14:textId="0333D91B" w:rsidR="000172E5" w:rsidRPr="00637200" w:rsidRDefault="00A11B4C" w:rsidP="00637200">
            <w:pPr>
              <w:pStyle w:val="Kop1"/>
              <w:outlineLvl w:val="0"/>
            </w:pPr>
            <w:r w:rsidRPr="00A11B4C">
              <w:rPr>
                <w:color w:val="FFFFFF" w:themeColor="background1"/>
              </w:rPr>
              <w:t>Kandidaat lid</w:t>
            </w:r>
          </w:p>
        </w:tc>
      </w:tr>
      <w:tr w:rsidR="000172E5" w:rsidRPr="00846B76" w14:paraId="540A6D60" w14:textId="77777777" w:rsidTr="007A24F6">
        <w:sdt>
          <w:sdtPr>
            <w:id w:val="1621259925"/>
            <w:placeholder>
              <w:docPart w:val="9BBF4F16D0B74831B26625EF4DB6267D"/>
            </w:placeholder>
            <w:temporary/>
            <w:showingPlcHdr/>
            <w15:appearance w15:val="hidden"/>
          </w:sdtPr>
          <w:sdtContent>
            <w:tc>
              <w:tcPr>
                <w:tcW w:w="1502" w:type="pct"/>
                <w:tcBorders>
                  <w:left w:val="single" w:sz="4" w:space="0" w:color="auto"/>
                </w:tcBorders>
                <w:vAlign w:val="bottom"/>
              </w:tcPr>
              <w:p w14:paraId="45175E3C" w14:textId="77777777" w:rsidR="000172E5" w:rsidRPr="00637200" w:rsidRDefault="007147D7" w:rsidP="00637200">
                <w:pPr>
                  <w:pStyle w:val="Standaardinspringing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3498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870CFF" w14:textId="77777777" w:rsidR="000172E5" w:rsidRPr="00846B76" w:rsidRDefault="000172E5" w:rsidP="00311D4F"/>
        </w:tc>
      </w:tr>
      <w:tr w:rsidR="000172E5" w:rsidRPr="00846B76" w14:paraId="67426C6A" w14:textId="77777777" w:rsidTr="007A24F6">
        <w:sdt>
          <w:sdtPr>
            <w:id w:val="-1470592894"/>
            <w:placeholder>
              <w:docPart w:val="AEDA3A95D6ED4483865885B892FEC3F0"/>
            </w:placeholder>
            <w:temporary/>
            <w:showingPlcHdr/>
            <w15:appearance w15:val="hidden"/>
          </w:sdtPr>
          <w:sdtContent>
            <w:tc>
              <w:tcPr>
                <w:tcW w:w="1502" w:type="pct"/>
                <w:tcBorders>
                  <w:left w:val="single" w:sz="4" w:space="0" w:color="auto"/>
                </w:tcBorders>
                <w:vAlign w:val="bottom"/>
              </w:tcPr>
              <w:p w14:paraId="2F12D471" w14:textId="77777777" w:rsidR="000172E5" w:rsidRPr="00637200" w:rsidRDefault="007147D7" w:rsidP="00637200">
                <w:pPr>
                  <w:pStyle w:val="Standaardinspringing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9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CC15B" w14:textId="77777777" w:rsidR="000172E5" w:rsidRPr="00846B76" w:rsidRDefault="000172E5" w:rsidP="00311D4F"/>
        </w:tc>
      </w:tr>
      <w:tr w:rsidR="000172E5" w:rsidRPr="00846B76" w14:paraId="1BC9EB83" w14:textId="77777777" w:rsidTr="007A24F6">
        <w:sdt>
          <w:sdtPr>
            <w:id w:val="946660661"/>
            <w:placeholder>
              <w:docPart w:val="8B0A227529DA4C778754A4E11080C9A7"/>
            </w:placeholder>
            <w:temporary/>
            <w:showingPlcHdr/>
            <w15:appearance w15:val="hidden"/>
          </w:sdtPr>
          <w:sdtContent>
            <w:tc>
              <w:tcPr>
                <w:tcW w:w="1502" w:type="pct"/>
                <w:tcBorders>
                  <w:left w:val="single" w:sz="4" w:space="0" w:color="auto"/>
                </w:tcBorders>
                <w:vAlign w:val="bottom"/>
              </w:tcPr>
              <w:p w14:paraId="7A460CBA" w14:textId="77777777" w:rsidR="000172E5" w:rsidRPr="00637200" w:rsidRDefault="007147D7" w:rsidP="00637200">
                <w:pPr>
                  <w:pStyle w:val="Standaardinspringing"/>
                </w:pPr>
                <w:r w:rsidRPr="00637200">
                  <w:rPr>
                    <w:lang w:bidi="nl-NL"/>
                  </w:rPr>
                  <w:t>Mobiele telefoon</w:t>
                </w:r>
              </w:p>
            </w:tc>
          </w:sdtContent>
        </w:sdt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63284A" w14:textId="77777777" w:rsidR="000172E5" w:rsidRPr="00846B76" w:rsidRDefault="000172E5" w:rsidP="00311D4F"/>
        </w:tc>
        <w:sdt>
          <w:sdtPr>
            <w:id w:val="-1223447272"/>
            <w:placeholder>
              <w:docPart w:val="00FC525D0B694629809841924A29F783"/>
            </w:placeholder>
            <w:temporary/>
            <w:showingPlcHdr/>
            <w15:appearance w15:val="hidden"/>
          </w:sdtPr>
          <w:sdtContent>
            <w:tc>
              <w:tcPr>
                <w:tcW w:w="1221" w:type="pct"/>
                <w:tcBorders>
                  <w:top w:val="single" w:sz="4" w:space="0" w:color="auto"/>
                </w:tcBorders>
                <w:vAlign w:val="bottom"/>
              </w:tcPr>
              <w:p w14:paraId="330D8E4D" w14:textId="77777777" w:rsidR="000172E5" w:rsidRDefault="007147D7" w:rsidP="00311D4F">
                <w:r w:rsidRPr="00311D4F">
                  <w:rPr>
                    <w:lang w:bidi="nl-NL"/>
                  </w:rPr>
                  <w:t>Telefoonnummer werk</w:t>
                </w:r>
              </w:p>
            </w:tc>
          </w:sdtContent>
        </w:sdt>
        <w:tc>
          <w:tcPr>
            <w:tcW w:w="10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8FDB6" w14:textId="77777777" w:rsidR="000172E5" w:rsidRPr="00846B76" w:rsidRDefault="000172E5" w:rsidP="00311D4F"/>
        </w:tc>
      </w:tr>
      <w:tr w:rsidR="000172E5" w:rsidRPr="00846B76" w14:paraId="05E6B0B4" w14:textId="77777777" w:rsidTr="007A24F6">
        <w:sdt>
          <w:sdtPr>
            <w:id w:val="1334104394"/>
            <w:placeholder>
              <w:docPart w:val="FD97299248574A64934DC8710A692048"/>
            </w:placeholder>
            <w:temporary/>
            <w:showingPlcHdr/>
            <w15:appearance w15:val="hidden"/>
          </w:sdtPr>
          <w:sdtContent>
            <w:tc>
              <w:tcPr>
                <w:tcW w:w="1502" w:type="pct"/>
                <w:tcBorders>
                  <w:left w:val="single" w:sz="4" w:space="0" w:color="auto"/>
                </w:tcBorders>
                <w:vAlign w:val="bottom"/>
              </w:tcPr>
              <w:p w14:paraId="2C5CC381" w14:textId="77777777" w:rsidR="000172E5" w:rsidRPr="00637200" w:rsidRDefault="007147D7" w:rsidP="00637200">
                <w:pPr>
                  <w:pStyle w:val="Standaardinspringing"/>
                </w:pPr>
                <w:r w:rsidRPr="00637200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3498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DC4E734" w14:textId="77777777" w:rsidR="000172E5" w:rsidRPr="00846B76" w:rsidRDefault="000172E5" w:rsidP="00311D4F"/>
        </w:tc>
      </w:tr>
      <w:tr w:rsidR="000172E5" w:rsidRPr="00846B76" w14:paraId="1C865577" w14:textId="77777777" w:rsidTr="00E85FA8">
        <w:trPr>
          <w:trHeight w:val="54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591C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A081DAA" w14:textId="77777777" w:rsidTr="00E85FA8"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bottom"/>
          </w:tcPr>
          <w:p w14:paraId="68896582" w14:textId="545C516C" w:rsidR="000172E5" w:rsidRPr="00846B76" w:rsidRDefault="00CE3682" w:rsidP="00637200">
            <w:pPr>
              <w:pStyle w:val="Kop1"/>
              <w:outlineLvl w:val="0"/>
            </w:pPr>
            <w:r w:rsidRPr="00CE3682">
              <w:rPr>
                <w:color w:val="FFFFFF" w:themeColor="background1"/>
              </w:rPr>
              <w:t>Uw boodschap / uw vraag</w:t>
            </w:r>
          </w:p>
        </w:tc>
      </w:tr>
      <w:tr w:rsidR="00CE3682" w:rsidRPr="00846B76" w14:paraId="57FF31AC" w14:textId="77777777" w:rsidTr="00CE3682">
        <w:trPr>
          <w:trHeight w:val="338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28DC" w14:textId="72CD3CE5" w:rsidR="00CE3682" w:rsidRPr="00846B76" w:rsidRDefault="00CE3682" w:rsidP="00CE3682">
            <w:pPr>
              <w:pStyle w:val="Standaardinspringing"/>
              <w:ind w:left="0"/>
            </w:pPr>
          </w:p>
        </w:tc>
      </w:tr>
      <w:tr w:rsidR="007A24F6" w:rsidRPr="00846B76" w14:paraId="3D11C822" w14:textId="77777777" w:rsidTr="007A24F6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ED1AE20" w14:textId="77777777" w:rsidR="007A24F6" w:rsidRPr="00E85FA8" w:rsidRDefault="007A24F6" w:rsidP="00C82DFA">
            <w:pPr>
              <w:pStyle w:val="Kop1"/>
              <w:outlineLvl w:val="0"/>
              <w:rPr>
                <w:color w:val="FFFFFF" w:themeColor="background1"/>
              </w:rPr>
            </w:pPr>
          </w:p>
        </w:tc>
      </w:tr>
      <w:tr w:rsidR="00CE3682" w:rsidRPr="00846B76" w14:paraId="1301F281" w14:textId="77777777" w:rsidTr="007A24F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bottom"/>
          </w:tcPr>
          <w:p w14:paraId="2159F468" w14:textId="07F2F111" w:rsidR="00CE3682" w:rsidRPr="00E85FA8" w:rsidRDefault="00CE3682" w:rsidP="00C82DFA">
            <w:pPr>
              <w:pStyle w:val="Kop1"/>
              <w:outlineLvl w:val="0"/>
              <w:rPr>
                <w:lang w:val="nl-BE"/>
              </w:rPr>
            </w:pPr>
            <w:r w:rsidRPr="00E85FA8">
              <w:rPr>
                <w:color w:val="FFFFFF" w:themeColor="background1"/>
              </w:rPr>
              <w:t xml:space="preserve">Stuur uw vraag naar </w:t>
            </w:r>
            <w:r w:rsidR="007A24F6">
              <w:rPr>
                <w:color w:val="FFFFFF" w:themeColor="background1"/>
              </w:rPr>
              <w:t xml:space="preserve">: </w:t>
            </w:r>
            <w:r w:rsidR="000C1622">
              <w:rPr>
                <w:color w:val="FFFFFF" w:themeColor="background1"/>
              </w:rPr>
              <w:t>firesafetyfinge</w:t>
            </w:r>
            <w:r w:rsidR="00E372B4">
              <w:rPr>
                <w:color w:val="FFFFFF" w:themeColor="background1"/>
              </w:rPr>
              <w:t>r</w:t>
            </w:r>
            <w:r w:rsidR="000C1622">
              <w:rPr>
                <w:color w:val="FFFFFF" w:themeColor="background1"/>
              </w:rPr>
              <w:t>s@me.com</w:t>
            </w:r>
          </w:p>
        </w:tc>
      </w:tr>
    </w:tbl>
    <w:p w14:paraId="361D875D" w14:textId="7F304E47" w:rsidR="000172E5" w:rsidRPr="0006568A" w:rsidRDefault="000172E5" w:rsidP="000C1622"/>
    <w:sectPr w:rsidR="000172E5" w:rsidRPr="0006568A" w:rsidSect="00B47C3E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5491E" w14:textId="77777777" w:rsidR="00722C7A" w:rsidRDefault="00722C7A" w:rsidP="000172E5">
      <w:pPr>
        <w:spacing w:after="0" w:line="240" w:lineRule="auto"/>
      </w:pPr>
      <w:r>
        <w:separator/>
      </w:r>
    </w:p>
  </w:endnote>
  <w:endnote w:type="continuationSeparator" w:id="0">
    <w:p w14:paraId="15DC7AD7" w14:textId="77777777" w:rsidR="00722C7A" w:rsidRDefault="00722C7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27FCEE-DF1E-41BF-B62A-692E900862A9}"/>
    <w:embedBold r:id="rId2" w:fontKey="{1029F106-7009-4D79-8CE5-642AA8E70C9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F761E49-128F-4A6D-9FAC-FA6632667A85}"/>
    <w:embedBold r:id="rId4" w:fontKey="{768D8BAB-AF90-4261-85A4-3A07B73390BA}"/>
    <w:embedItalic r:id="rId5" w:fontKey="{2F646952-9132-42EC-8402-B2E018B1CF9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5D52285-C8E6-4307-BC2A-D8A778CAE8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E132295-2E1F-49AA-9518-4D6AD4AB0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44"/>
      <w:gridCol w:w="4582"/>
    </w:tblGrid>
    <w:tr w:rsidR="00311D4F" w:rsidRPr="00311D4F" w14:paraId="5C8E736F" w14:textId="77777777" w:rsidTr="00637200">
      <w:tc>
        <w:tcPr>
          <w:tcW w:w="4675" w:type="dxa"/>
          <w:vAlign w:val="center"/>
        </w:tcPr>
        <w:p w14:paraId="208A7C7A" w14:textId="48A6C25A" w:rsidR="00311D4F" w:rsidRPr="00311D4F" w:rsidRDefault="00000000" w:rsidP="00637200">
          <w:pPr>
            <w:pStyle w:val="Voettekst"/>
          </w:pPr>
          <w:sdt>
            <w:sdtPr>
              <w:id w:val="-296691206"/>
              <w:placeholder>
                <w:docPart w:val="FAA71E294AB448B4BD6D642840435715"/>
              </w:placeholder>
              <w15:appearance w15:val="hidden"/>
            </w:sdtPr>
            <w:sdtContent/>
          </w:sdt>
        </w:p>
      </w:tc>
      <w:tc>
        <w:tcPr>
          <w:tcW w:w="4675" w:type="dxa"/>
          <w:vAlign w:val="center"/>
        </w:tcPr>
        <w:p w14:paraId="7BD60518" w14:textId="5E27C59B" w:rsidR="00311D4F" w:rsidRPr="00311D4F" w:rsidRDefault="007A24F6" w:rsidP="00637200">
          <w:pPr>
            <w:pStyle w:val="Voettekst"/>
            <w:jc w:val="right"/>
          </w:pPr>
          <w:r>
            <w:rPr>
              <w:noProof/>
            </w:rPr>
            <w:drawing>
              <wp:inline distT="0" distB="0" distL="0" distR="0" wp14:anchorId="36D4ABAB" wp14:editId="17CA893A">
                <wp:extent cx="1691640" cy="639969"/>
                <wp:effectExtent l="0" t="0" r="3810" b="8255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133" t="36519" r="4533" b="25000"/>
                        <a:stretch/>
                      </pic:blipFill>
                      <pic:spPr bwMode="auto">
                        <a:xfrm>
                          <a:off x="0" y="0"/>
                          <a:ext cx="1738063" cy="657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FEF6421" w14:textId="77777777"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6A7B9" w14:textId="77777777" w:rsidR="00722C7A" w:rsidRDefault="00722C7A" w:rsidP="000172E5">
      <w:pPr>
        <w:spacing w:after="0" w:line="240" w:lineRule="auto"/>
      </w:pPr>
      <w:r>
        <w:separator/>
      </w:r>
    </w:p>
  </w:footnote>
  <w:footnote w:type="continuationSeparator" w:id="0">
    <w:p w14:paraId="6C1CEB12" w14:textId="77777777" w:rsidR="00722C7A" w:rsidRDefault="00722C7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A11B4C" w:rsidRPr="00A11B4C" w14:paraId="545A34FF" w14:textId="77777777" w:rsidTr="00A11B4C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7D4D991D" w14:textId="77777777" w:rsidR="00B337A2" w:rsidRPr="00A11B4C" w:rsidRDefault="00B337A2" w:rsidP="00637200">
          <w:pPr>
            <w:pStyle w:val="Koptekst"/>
            <w:rPr>
              <w:color w:val="0070C0"/>
            </w:rPr>
          </w:pPr>
          <w:r w:rsidRPr="00A11B4C">
            <w:rPr>
              <w:noProof/>
              <w:color w:val="0070C0"/>
              <w:lang w:bidi="nl-NL"/>
            </w:rPr>
            <w:drawing>
              <wp:inline distT="0" distB="0" distL="0" distR="0" wp14:anchorId="211A34B7" wp14:editId="05651438">
                <wp:extent cx="640080" cy="640080"/>
                <wp:effectExtent l="0" t="0" r="0" b="0"/>
                <wp:docPr id="5" name="Graphic 5" descr="Gebruik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24F7E007" w14:textId="427E5AAB" w:rsidR="00B337A2" w:rsidRPr="00A11B4C" w:rsidRDefault="00A11B4C" w:rsidP="00637200">
          <w:pPr>
            <w:pStyle w:val="Koptekst"/>
            <w:rPr>
              <w:color w:val="0070C0"/>
            </w:rPr>
          </w:pPr>
          <w:r>
            <w:rPr>
              <w:color w:val="0070C0"/>
            </w:rPr>
            <w:t>Aanvraag voor informatie</w:t>
          </w:r>
        </w:p>
      </w:tc>
    </w:tr>
  </w:tbl>
  <w:p w14:paraId="23B00D47" w14:textId="77777777"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05646601">
    <w:abstractNumId w:val="11"/>
  </w:num>
  <w:num w:numId="2" w16cid:durableId="435444892">
    <w:abstractNumId w:val="7"/>
  </w:num>
  <w:num w:numId="3" w16cid:durableId="1196192487">
    <w:abstractNumId w:val="15"/>
  </w:num>
  <w:num w:numId="4" w16cid:durableId="1661620472">
    <w:abstractNumId w:val="12"/>
  </w:num>
  <w:num w:numId="5" w16cid:durableId="726299135">
    <w:abstractNumId w:val="13"/>
  </w:num>
  <w:num w:numId="6" w16cid:durableId="1270698382">
    <w:abstractNumId w:val="19"/>
  </w:num>
  <w:num w:numId="7" w16cid:durableId="673456749">
    <w:abstractNumId w:val="6"/>
  </w:num>
  <w:num w:numId="8" w16cid:durableId="2120879903">
    <w:abstractNumId w:val="10"/>
  </w:num>
  <w:num w:numId="9" w16cid:durableId="728381011">
    <w:abstractNumId w:val="17"/>
  </w:num>
  <w:num w:numId="10" w16cid:durableId="1201741439">
    <w:abstractNumId w:val="1"/>
  </w:num>
  <w:num w:numId="11" w16cid:durableId="997029258">
    <w:abstractNumId w:val="5"/>
  </w:num>
  <w:num w:numId="12" w16cid:durableId="945503268">
    <w:abstractNumId w:val="0"/>
  </w:num>
  <w:num w:numId="13" w16cid:durableId="1236477287">
    <w:abstractNumId w:val="2"/>
  </w:num>
  <w:num w:numId="14" w16cid:durableId="745956443">
    <w:abstractNumId w:val="9"/>
  </w:num>
  <w:num w:numId="15" w16cid:durableId="996566730">
    <w:abstractNumId w:val="8"/>
  </w:num>
  <w:num w:numId="16" w16cid:durableId="1222407156">
    <w:abstractNumId w:val="16"/>
  </w:num>
  <w:num w:numId="17" w16cid:durableId="1591215">
    <w:abstractNumId w:val="3"/>
  </w:num>
  <w:num w:numId="18" w16cid:durableId="793522877">
    <w:abstractNumId w:val="21"/>
  </w:num>
  <w:num w:numId="19" w16cid:durableId="880283690">
    <w:abstractNumId w:val="18"/>
  </w:num>
  <w:num w:numId="20" w16cid:durableId="1046024828">
    <w:abstractNumId w:val="14"/>
  </w:num>
  <w:num w:numId="21" w16cid:durableId="937910142">
    <w:abstractNumId w:val="20"/>
  </w:num>
  <w:num w:numId="22" w16cid:durableId="33222559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B4C"/>
    <w:rsid w:val="000172E5"/>
    <w:rsid w:val="00052382"/>
    <w:rsid w:val="0006568A"/>
    <w:rsid w:val="00076F0F"/>
    <w:rsid w:val="00084253"/>
    <w:rsid w:val="000C1622"/>
    <w:rsid w:val="000D1F49"/>
    <w:rsid w:val="001727CA"/>
    <w:rsid w:val="001800AB"/>
    <w:rsid w:val="002C56E6"/>
    <w:rsid w:val="00311D4F"/>
    <w:rsid w:val="0034390E"/>
    <w:rsid w:val="00344849"/>
    <w:rsid w:val="00350AF8"/>
    <w:rsid w:val="00357D0D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22C7A"/>
    <w:rsid w:val="00770F25"/>
    <w:rsid w:val="007A24F6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11B4C"/>
    <w:rsid w:val="00A370A8"/>
    <w:rsid w:val="00B337A2"/>
    <w:rsid w:val="00B47C3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3682"/>
    <w:rsid w:val="00CE6104"/>
    <w:rsid w:val="00CE7918"/>
    <w:rsid w:val="00D16163"/>
    <w:rsid w:val="00DB3FAD"/>
    <w:rsid w:val="00DC71EC"/>
    <w:rsid w:val="00E30432"/>
    <w:rsid w:val="00E372B4"/>
    <w:rsid w:val="00E61C09"/>
    <w:rsid w:val="00E85FA8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DAAB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BF4F16D0B74831B26625EF4DB626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5CB391-22CB-410B-A783-13EFA4287F0F}"/>
      </w:docPartPr>
      <w:docPartBody>
        <w:p w:rsidR="001922E5" w:rsidRDefault="00000000">
          <w:pPr>
            <w:pStyle w:val="9BBF4F16D0B74831B26625EF4DB6267D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AEDA3A95D6ED4483865885B892FEC3F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CD4407-77A3-4BA9-8F63-9B634D50D342}"/>
      </w:docPartPr>
      <w:docPartBody>
        <w:p w:rsidR="001922E5" w:rsidRDefault="00000000">
          <w:pPr>
            <w:pStyle w:val="AEDA3A95D6ED4483865885B892FEC3F0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B0A227529DA4C778754A4E11080C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3345CD-9570-4FE1-8A8D-38C4CCE8B081}"/>
      </w:docPartPr>
      <w:docPartBody>
        <w:p w:rsidR="001922E5" w:rsidRDefault="00000000">
          <w:pPr>
            <w:pStyle w:val="8B0A227529DA4C778754A4E11080C9A7"/>
          </w:pPr>
          <w:r w:rsidRPr="00637200">
            <w:rPr>
              <w:lang w:bidi="nl-NL"/>
            </w:rPr>
            <w:t>Mobiele telefoon</w:t>
          </w:r>
        </w:p>
      </w:docPartBody>
    </w:docPart>
    <w:docPart>
      <w:docPartPr>
        <w:name w:val="00FC525D0B694629809841924A29F7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D874C4-0B76-49AB-AF75-14FAC74E17E5}"/>
      </w:docPartPr>
      <w:docPartBody>
        <w:p w:rsidR="001922E5" w:rsidRDefault="00000000">
          <w:pPr>
            <w:pStyle w:val="00FC525D0B694629809841924A29F783"/>
          </w:pPr>
          <w:r w:rsidRPr="00311D4F">
            <w:rPr>
              <w:lang w:bidi="nl-NL"/>
            </w:rPr>
            <w:t>Telefoonnummer werk</w:t>
          </w:r>
        </w:p>
      </w:docPartBody>
    </w:docPart>
    <w:docPart>
      <w:docPartPr>
        <w:name w:val="FD97299248574A64934DC8710A6920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63A600-A046-4FFF-8E2B-834ABA576EAB}"/>
      </w:docPartPr>
      <w:docPartBody>
        <w:p w:rsidR="001922E5" w:rsidRDefault="00000000">
          <w:pPr>
            <w:pStyle w:val="FD97299248574A64934DC8710A692048"/>
          </w:pPr>
          <w:r w:rsidRPr="00637200">
            <w:rPr>
              <w:lang w:bidi="nl-NL"/>
            </w:rPr>
            <w:t>E-mailadres</w:t>
          </w:r>
        </w:p>
      </w:docPartBody>
    </w:docPart>
    <w:docPart>
      <w:docPartPr>
        <w:name w:val="FAA71E294AB448B4BD6D6428404357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88E103-4200-473B-B462-01E6F800C09A}"/>
      </w:docPartPr>
      <w:docPartBody>
        <w:p w:rsidR="001922E5" w:rsidRDefault="006F5AFF" w:rsidP="006F5AFF">
          <w:pPr>
            <w:pStyle w:val="FAA71E294AB448B4BD6D642840435715"/>
          </w:pPr>
          <w:r w:rsidRPr="006145D8">
            <w:rPr>
              <w:lang w:bidi="nl-NL"/>
            </w:rPr>
            <w:t>Achternaam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FF"/>
    <w:rsid w:val="001922E5"/>
    <w:rsid w:val="00601F1E"/>
    <w:rsid w:val="006F5AFF"/>
    <w:rsid w:val="0098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sz w:val="28"/>
      <w:szCs w:val="28"/>
      <w:lang w:val="nl-NL" w:eastAsia="en-US"/>
    </w:rPr>
  </w:style>
  <w:style w:type="paragraph" w:customStyle="1" w:styleId="9BBF4F16D0B74831B26625EF4DB6267D">
    <w:name w:val="9BBF4F16D0B74831B26625EF4DB6267D"/>
  </w:style>
  <w:style w:type="paragraph" w:customStyle="1" w:styleId="AEDA3A95D6ED4483865885B892FEC3F0">
    <w:name w:val="AEDA3A95D6ED4483865885B892FEC3F0"/>
  </w:style>
  <w:style w:type="paragraph" w:customStyle="1" w:styleId="8B0A227529DA4C778754A4E11080C9A7">
    <w:name w:val="8B0A227529DA4C778754A4E11080C9A7"/>
  </w:style>
  <w:style w:type="paragraph" w:customStyle="1" w:styleId="00FC525D0B694629809841924A29F783">
    <w:name w:val="00FC525D0B694629809841924A29F783"/>
  </w:style>
  <w:style w:type="paragraph" w:customStyle="1" w:styleId="FD97299248574A64934DC8710A692048">
    <w:name w:val="FD97299248574A64934DC8710A692048"/>
  </w:style>
  <w:style w:type="paragraph" w:customStyle="1" w:styleId="FAA71E294AB448B4BD6D642840435715">
    <w:name w:val="FAA71E294AB448B4BD6D642840435715"/>
    <w:rsid w:val="006F5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0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2022-07-03T17:50:00Z</dcterms:created>
  <dcterms:modified xsi:type="dcterms:W3CDTF">2022-07-09T19:24:00Z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